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0801D0" w14:textId="58A378FC" w:rsidR="00857634" w:rsidRPr="00791D79" w:rsidRDefault="00857634" w:rsidP="0063199D">
      <w:pPr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</w:pPr>
    </w:p>
    <w:p w14:paraId="77BD9DA6" w14:textId="22551AC7" w:rsidR="00F85E35" w:rsidRPr="00791D79" w:rsidRDefault="00745BE9" w:rsidP="00F85E35">
      <w:pPr>
        <w:jc w:val="center"/>
        <w:rPr>
          <w:rStyle w:val="Kapitola"/>
          <w:rFonts w:ascii="Cambria" w:hAnsi="Cambria"/>
          <w:b w:val="0"/>
          <w:bCs w:val="0"/>
          <w:sz w:val="60"/>
          <w:szCs w:val="60"/>
          <w:lang w:val="en-US"/>
        </w:rPr>
      </w:pPr>
      <w:r w:rsidRPr="00791D79">
        <w:rPr>
          <w:rStyle w:val="Kapitola"/>
          <w:rFonts w:ascii="Cambria" w:hAnsi="Cambria"/>
          <w:b w:val="0"/>
          <w:bCs w:val="0"/>
          <w:sz w:val="60"/>
          <w:szCs w:val="60"/>
          <w:lang w:val="en-US"/>
        </w:rPr>
        <w:t>Title</w:t>
      </w:r>
      <w:r w:rsidR="00F85E35" w:rsidRPr="00791D79">
        <w:rPr>
          <w:rStyle w:val="Kapitola"/>
          <w:rFonts w:ascii="Cambria" w:hAnsi="Cambria"/>
          <w:b w:val="0"/>
          <w:bCs w:val="0"/>
          <w:sz w:val="60"/>
          <w:szCs w:val="60"/>
          <w:lang w:val="en-US"/>
        </w:rPr>
        <w:t xml:space="preserve"> </w:t>
      </w:r>
    </w:p>
    <w:p w14:paraId="20B1B5AA" w14:textId="77777777" w:rsidR="00F85E35" w:rsidRPr="00791D79" w:rsidRDefault="00F85E35" w:rsidP="00F85E35">
      <w:pPr>
        <w:jc w:val="center"/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</w:pPr>
    </w:p>
    <w:p w14:paraId="177B8DB2" w14:textId="24138AD1" w:rsidR="00F85E35" w:rsidRPr="00791D79" w:rsidRDefault="00745BE9" w:rsidP="00F85E35">
      <w:pPr>
        <w:jc w:val="center"/>
        <w:rPr>
          <w:rStyle w:val="Kapitola"/>
          <w:rFonts w:ascii="Cambria" w:hAnsi="Cambria"/>
          <w:b w:val="0"/>
          <w:bCs w:val="0"/>
          <w:szCs w:val="28"/>
          <w:lang w:val="en-US"/>
        </w:rPr>
      </w:pPr>
      <w:r w:rsidRPr="00791D79">
        <w:rPr>
          <w:rStyle w:val="Kapitola"/>
          <w:rFonts w:ascii="Cambria" w:hAnsi="Cambria"/>
          <w:b w:val="0"/>
          <w:bCs w:val="0"/>
          <w:szCs w:val="28"/>
          <w:lang w:val="en-US"/>
        </w:rPr>
        <w:t xml:space="preserve">Name and </w:t>
      </w:r>
      <w:r w:rsidR="00791D79" w:rsidRPr="00791D79">
        <w:rPr>
          <w:rStyle w:val="Kapitola"/>
          <w:rFonts w:ascii="Cambria" w:hAnsi="Cambria"/>
          <w:b w:val="0"/>
          <w:bCs w:val="0"/>
          <w:szCs w:val="28"/>
          <w:lang w:val="en-US"/>
        </w:rPr>
        <w:t>Surname of author</w:t>
      </w:r>
      <w:r w:rsidR="00791D79">
        <w:rPr>
          <w:rStyle w:val="Kapitola"/>
          <w:rFonts w:ascii="Cambria" w:hAnsi="Cambria"/>
          <w:b w:val="0"/>
          <w:bCs w:val="0"/>
          <w:szCs w:val="28"/>
          <w:lang w:val="en-US"/>
        </w:rPr>
        <w:t>/authors</w:t>
      </w:r>
    </w:p>
    <w:p w14:paraId="314F5749" w14:textId="77777777" w:rsidR="00F85E35" w:rsidRPr="00791D79" w:rsidRDefault="00F85E35" w:rsidP="00F85E35">
      <w:pPr>
        <w:jc w:val="center"/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</w:pPr>
    </w:p>
    <w:p w14:paraId="56523307" w14:textId="77777777" w:rsidR="00745BE9" w:rsidRPr="00AE403D" w:rsidRDefault="00745BE9" w:rsidP="00AE403D">
      <w:pPr>
        <w:spacing w:line="274" w:lineRule="auto"/>
        <w:ind w:firstLine="284"/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</w:pPr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Text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</w:p>
    <w:p w14:paraId="4ECDB3BF" w14:textId="0A1DD6BA" w:rsidR="00745BE9" w:rsidRPr="00AE403D" w:rsidRDefault="00745BE9" w:rsidP="00AE403D">
      <w:pPr>
        <w:spacing w:line="274" w:lineRule="auto"/>
        <w:ind w:firstLine="284"/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</w:pPr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Text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</w:p>
    <w:p w14:paraId="3A56319C" w14:textId="532CE763" w:rsidR="00745BE9" w:rsidRDefault="00745BE9" w:rsidP="00AE403D">
      <w:pPr>
        <w:spacing w:line="274" w:lineRule="auto"/>
        <w:ind w:firstLine="284"/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</w:pPr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Text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 xml:space="preserve"> </w:t>
      </w:r>
      <w:proofErr w:type="spellStart"/>
      <w:r w:rsidRPr="00AE403D"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  <w:t>text</w:t>
      </w:r>
      <w:proofErr w:type="spellEnd"/>
    </w:p>
    <w:p w14:paraId="2F206934" w14:textId="77777777" w:rsidR="00AE403D" w:rsidRDefault="00AE403D" w:rsidP="00AE403D">
      <w:pPr>
        <w:spacing w:line="274" w:lineRule="auto"/>
        <w:ind w:firstLine="284"/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</w:pPr>
    </w:p>
    <w:p w14:paraId="45C16A93" w14:textId="77777777" w:rsidR="00AE403D" w:rsidRPr="00AE403D" w:rsidRDefault="00AE403D" w:rsidP="00AE403D">
      <w:pPr>
        <w:spacing w:line="274" w:lineRule="auto"/>
        <w:ind w:firstLine="284"/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</w:pPr>
    </w:p>
    <w:p w14:paraId="6CB36C7F" w14:textId="17B9EFB0" w:rsidR="00745BE9" w:rsidRPr="00AE403D" w:rsidRDefault="00745BE9" w:rsidP="00AE403D">
      <w:pPr>
        <w:spacing w:line="274" w:lineRule="auto"/>
        <w:ind w:firstLine="284"/>
        <w:rPr>
          <w:rStyle w:val="Kapitola"/>
          <w:rFonts w:ascii="Cambria" w:hAnsi="Cambria"/>
          <w:b w:val="0"/>
          <w:bCs w:val="0"/>
          <w:sz w:val="18"/>
          <w:szCs w:val="18"/>
          <w:lang w:val="en-US"/>
        </w:rPr>
      </w:pPr>
    </w:p>
    <w:sectPr w:rsidR="00745BE9" w:rsidRPr="00AE403D" w:rsidSect="00AE403D">
      <w:headerReference w:type="even" r:id="rId7"/>
      <w:headerReference w:type="default" r:id="rId8"/>
      <w:footerReference w:type="even" r:id="rId9"/>
      <w:footerReference w:type="default" r:id="rId10"/>
      <w:pgSz w:w="9923" w:h="14175" w:code="9"/>
      <w:pgMar w:top="992" w:right="1021" w:bottom="992" w:left="1134" w:header="709" w:footer="709" w:gutter="0"/>
      <w:pgNumType w:start="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5ED8A7" w14:textId="77777777" w:rsidR="00A53415" w:rsidRDefault="00A53415" w:rsidP="00EE74D0">
      <w:r>
        <w:separator/>
      </w:r>
    </w:p>
  </w:endnote>
  <w:endnote w:type="continuationSeparator" w:id="0">
    <w:p w14:paraId="638208D5" w14:textId="77777777" w:rsidR="00A53415" w:rsidRDefault="00A53415" w:rsidP="00EE74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ambria" w:hAnsi="Cambria"/>
      </w:rPr>
      <w:id w:val="654420711"/>
      <w:docPartObj>
        <w:docPartGallery w:val="Page Numbers (Bottom of Page)"/>
        <w:docPartUnique/>
      </w:docPartObj>
    </w:sdtPr>
    <w:sdtContent>
      <w:p w14:paraId="64083F54" w14:textId="043A7454" w:rsidR="0005486E" w:rsidRPr="00AE403D" w:rsidRDefault="0005486E" w:rsidP="00AE403D">
        <w:pPr>
          <w:pStyle w:val="Pta"/>
          <w:tabs>
            <w:tab w:val="clear" w:pos="4536"/>
            <w:tab w:val="center" w:pos="709"/>
          </w:tabs>
          <w:rPr>
            <w:rFonts w:ascii="Cambria" w:hAnsi="Cambria"/>
          </w:rPr>
        </w:pPr>
        <w:r w:rsidRPr="00AE403D">
          <w:rPr>
            <w:rFonts w:ascii="Cambria" w:hAnsi="Cambria"/>
          </w:rPr>
          <w:fldChar w:fldCharType="begin"/>
        </w:r>
        <w:r w:rsidRPr="00AE403D">
          <w:rPr>
            <w:rFonts w:ascii="Cambria" w:hAnsi="Cambria"/>
          </w:rPr>
          <w:instrText>PAGE   \* MERGEFORMAT</w:instrText>
        </w:r>
        <w:r w:rsidRPr="00AE403D">
          <w:rPr>
            <w:rFonts w:ascii="Cambria" w:hAnsi="Cambria"/>
          </w:rPr>
          <w:fldChar w:fldCharType="separate"/>
        </w:r>
        <w:r w:rsidRPr="00AE403D">
          <w:rPr>
            <w:rFonts w:ascii="Cambria" w:hAnsi="Cambria"/>
            <w:lang w:val="sk-SK"/>
          </w:rPr>
          <w:t>2</w:t>
        </w:r>
        <w:r w:rsidRPr="00AE403D">
          <w:rPr>
            <w:rFonts w:ascii="Cambria" w:hAnsi="Cambria"/>
          </w:rPr>
          <w:fldChar w:fldCharType="end"/>
        </w:r>
        <w:r w:rsidRPr="00AE403D">
          <w:rPr>
            <w:rFonts w:ascii="Cambria" w:hAnsi="Cambria"/>
          </w:rPr>
          <w:tab/>
        </w:r>
        <w:r w:rsidRPr="00AE403D">
          <w:rPr>
            <w:rFonts w:ascii="Cambria" w:hAnsi="Cambria"/>
            <w:i/>
            <w:iCs/>
            <w:sz w:val="14"/>
            <w:szCs w:val="14"/>
          </w:rPr>
          <w:t>Today</w: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FD35EB" w14:textId="5940D232" w:rsidR="00745BE9" w:rsidRPr="00745BE9" w:rsidRDefault="00745BE9" w:rsidP="00745BE9">
    <w:pPr>
      <w:pStyle w:val="Pta"/>
      <w:jc w:val="right"/>
      <w:rPr>
        <w:rFonts w:ascii="Cambria" w:hAnsi="Cambria"/>
        <w:b/>
        <w:bCs/>
        <w:i/>
        <w:iCs/>
        <w:sz w:val="16"/>
        <w:szCs w:val="16"/>
        <w:lang w:val="sk-SK"/>
      </w:rPr>
    </w:pPr>
    <w:proofErr w:type="spellStart"/>
    <w:r w:rsidRPr="00745BE9">
      <w:rPr>
        <w:rFonts w:ascii="Cambria" w:hAnsi="Cambria"/>
        <w:b/>
        <w:bCs/>
        <w:i/>
        <w:iCs/>
        <w:sz w:val="16"/>
        <w:szCs w:val="16"/>
        <w:lang w:val="sk-SK"/>
      </w:rPr>
      <w:t>Communication</w:t>
    </w:r>
    <w:proofErr w:type="spellEnd"/>
    <w:r w:rsidRPr="00745BE9">
      <w:rPr>
        <w:rFonts w:ascii="Cambria" w:hAnsi="Cambria"/>
        <w:b/>
        <w:bCs/>
        <w:i/>
        <w:iCs/>
        <w:sz w:val="16"/>
        <w:szCs w:val="16"/>
        <w:lang w:val="sk-SK"/>
      </w:rPr>
      <w:t xml:space="preserve"> </w:t>
    </w:r>
    <w:proofErr w:type="spellStart"/>
    <w:r w:rsidRPr="00745BE9">
      <w:rPr>
        <w:rFonts w:ascii="Cambria" w:hAnsi="Cambria"/>
        <w:b/>
        <w:bCs/>
        <w:i/>
        <w:iCs/>
        <w:sz w:val="16"/>
        <w:szCs w:val="16"/>
        <w:lang w:val="sk-SK"/>
      </w:rPr>
      <w:t>Today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523673" w14:textId="77777777" w:rsidR="00A53415" w:rsidRDefault="00A53415" w:rsidP="00EE74D0">
      <w:r>
        <w:separator/>
      </w:r>
    </w:p>
  </w:footnote>
  <w:footnote w:type="continuationSeparator" w:id="0">
    <w:p w14:paraId="1F18D4DF" w14:textId="77777777" w:rsidR="00A53415" w:rsidRDefault="00A53415" w:rsidP="00EE74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0B2A27" w14:textId="02B3BDC7" w:rsidR="0005486E" w:rsidRPr="0005486E" w:rsidRDefault="0005486E" w:rsidP="0005486E">
    <w:pPr>
      <w:pStyle w:val="Hlavika"/>
      <w:jc w:val="center"/>
      <w:rPr>
        <w:rFonts w:ascii="Cambria" w:hAnsi="Cambria" w:cstheme="minorHAnsi"/>
        <w:sz w:val="18"/>
        <w:szCs w:val="18"/>
      </w:rPr>
    </w:pPr>
    <w:proofErr w:type="spellStart"/>
    <w:r>
      <w:rPr>
        <w:rFonts w:ascii="Cambria" w:hAnsi="Cambria" w:cstheme="minorHAnsi"/>
        <w:sz w:val="22"/>
        <w:szCs w:val="22"/>
        <w:lang w:val="sk-SK"/>
      </w:rPr>
      <w:t>Today</w:t>
    </w:r>
    <w:proofErr w:type="spellEnd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8E2620" w14:textId="054F8D94" w:rsidR="00745BE9" w:rsidRPr="00745BE9" w:rsidRDefault="00745BE9" w:rsidP="00745BE9">
    <w:pPr>
      <w:pStyle w:val="Hlavika"/>
      <w:jc w:val="center"/>
      <w:rPr>
        <w:rFonts w:ascii="Cambria" w:hAnsi="Cambria"/>
        <w:sz w:val="22"/>
        <w:szCs w:val="22"/>
        <w:lang w:val="sk-SK"/>
      </w:rPr>
    </w:pPr>
    <w:proofErr w:type="spellStart"/>
    <w:r w:rsidRPr="00745BE9">
      <w:rPr>
        <w:rFonts w:ascii="Cambria" w:hAnsi="Cambria"/>
        <w:sz w:val="22"/>
        <w:szCs w:val="22"/>
        <w:lang w:val="sk-SK"/>
      </w:rPr>
      <w:t>Today</w:t>
    </w:r>
    <w:proofErr w:type="spellEnd"/>
  </w:p>
  <w:p w14:paraId="3C497E9F" w14:textId="77777777" w:rsidR="00745BE9" w:rsidRPr="00745BE9" w:rsidRDefault="00745BE9" w:rsidP="00745BE9">
    <w:pPr>
      <w:pStyle w:val="Hlavika"/>
      <w:jc w:val="center"/>
      <w:rPr>
        <w:rFonts w:ascii="Cambria" w:hAnsi="Cambria"/>
        <w:sz w:val="18"/>
        <w:szCs w:val="18"/>
        <w:lang w:val="sk-SK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73ACF34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4A20B9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2D2489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6C2B09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8"/>
    <w:multiLevelType w:val="singleLevel"/>
    <w:tmpl w:val="401E482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038509011">
    <w:abstractNumId w:val="4"/>
  </w:num>
  <w:num w:numId="2" w16cid:durableId="1870756385">
    <w:abstractNumId w:val="3"/>
  </w:num>
  <w:num w:numId="3" w16cid:durableId="365328767">
    <w:abstractNumId w:val="2"/>
  </w:num>
  <w:num w:numId="4" w16cid:durableId="1646931263">
    <w:abstractNumId w:val="1"/>
  </w:num>
  <w:num w:numId="5" w16cid:durableId="20581232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mirrorMargin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567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TawMDU0NDAxtTA3NTZS0lEKTi0uzszPAykwrwUAA2K90iwAAAA="/>
  </w:docVars>
  <w:rsids>
    <w:rsidRoot w:val="0013497B"/>
    <w:rsid w:val="00023186"/>
    <w:rsid w:val="00026B30"/>
    <w:rsid w:val="0005486E"/>
    <w:rsid w:val="000628B0"/>
    <w:rsid w:val="00067060"/>
    <w:rsid w:val="00083060"/>
    <w:rsid w:val="000844A3"/>
    <w:rsid w:val="000A0AA9"/>
    <w:rsid w:val="000B3E49"/>
    <w:rsid w:val="000C477D"/>
    <w:rsid w:val="000D37FD"/>
    <w:rsid w:val="0012160E"/>
    <w:rsid w:val="0013171B"/>
    <w:rsid w:val="0013497B"/>
    <w:rsid w:val="00135FDD"/>
    <w:rsid w:val="0015414A"/>
    <w:rsid w:val="00184E37"/>
    <w:rsid w:val="001B39CF"/>
    <w:rsid w:val="001D6888"/>
    <w:rsid w:val="002318CD"/>
    <w:rsid w:val="00236C7D"/>
    <w:rsid w:val="0026437C"/>
    <w:rsid w:val="00265918"/>
    <w:rsid w:val="002A78C8"/>
    <w:rsid w:val="002B6E30"/>
    <w:rsid w:val="002F6A39"/>
    <w:rsid w:val="00322C2B"/>
    <w:rsid w:val="00331C9C"/>
    <w:rsid w:val="00332261"/>
    <w:rsid w:val="00334968"/>
    <w:rsid w:val="003427A4"/>
    <w:rsid w:val="00352D52"/>
    <w:rsid w:val="00353C54"/>
    <w:rsid w:val="003670C0"/>
    <w:rsid w:val="00391681"/>
    <w:rsid w:val="00396F2C"/>
    <w:rsid w:val="003C2490"/>
    <w:rsid w:val="003D7AD3"/>
    <w:rsid w:val="003F4F9F"/>
    <w:rsid w:val="0040573F"/>
    <w:rsid w:val="00425DCE"/>
    <w:rsid w:val="004310EA"/>
    <w:rsid w:val="00453A1D"/>
    <w:rsid w:val="00456F5E"/>
    <w:rsid w:val="00467DCB"/>
    <w:rsid w:val="00481504"/>
    <w:rsid w:val="00484038"/>
    <w:rsid w:val="004A3CFE"/>
    <w:rsid w:val="004B64F9"/>
    <w:rsid w:val="004C1334"/>
    <w:rsid w:val="004D5521"/>
    <w:rsid w:val="004E2E12"/>
    <w:rsid w:val="004F202E"/>
    <w:rsid w:val="004F501F"/>
    <w:rsid w:val="00512486"/>
    <w:rsid w:val="005378C0"/>
    <w:rsid w:val="005907B6"/>
    <w:rsid w:val="005960B1"/>
    <w:rsid w:val="005963DF"/>
    <w:rsid w:val="005A1708"/>
    <w:rsid w:val="005A3727"/>
    <w:rsid w:val="005B722E"/>
    <w:rsid w:val="005C1B49"/>
    <w:rsid w:val="005C7482"/>
    <w:rsid w:val="005E2D61"/>
    <w:rsid w:val="00605E51"/>
    <w:rsid w:val="00610941"/>
    <w:rsid w:val="0061603A"/>
    <w:rsid w:val="006164EC"/>
    <w:rsid w:val="0063199D"/>
    <w:rsid w:val="00680C74"/>
    <w:rsid w:val="006822B2"/>
    <w:rsid w:val="006B2C5F"/>
    <w:rsid w:val="006C7AF2"/>
    <w:rsid w:val="006F2F6D"/>
    <w:rsid w:val="00712D86"/>
    <w:rsid w:val="00745BE9"/>
    <w:rsid w:val="0074772C"/>
    <w:rsid w:val="00770F45"/>
    <w:rsid w:val="00791D79"/>
    <w:rsid w:val="007B482C"/>
    <w:rsid w:val="007B7ACE"/>
    <w:rsid w:val="007C27FC"/>
    <w:rsid w:val="007D637D"/>
    <w:rsid w:val="00805DE2"/>
    <w:rsid w:val="00827B23"/>
    <w:rsid w:val="00827B99"/>
    <w:rsid w:val="00841350"/>
    <w:rsid w:val="0084570D"/>
    <w:rsid w:val="008561FC"/>
    <w:rsid w:val="00856202"/>
    <w:rsid w:val="00857634"/>
    <w:rsid w:val="00860066"/>
    <w:rsid w:val="00865DCC"/>
    <w:rsid w:val="008C21EE"/>
    <w:rsid w:val="008C7452"/>
    <w:rsid w:val="008D23A8"/>
    <w:rsid w:val="008E68AA"/>
    <w:rsid w:val="008F4E76"/>
    <w:rsid w:val="00923BC5"/>
    <w:rsid w:val="00927870"/>
    <w:rsid w:val="00942E41"/>
    <w:rsid w:val="0095023B"/>
    <w:rsid w:val="00950B8E"/>
    <w:rsid w:val="00977C5C"/>
    <w:rsid w:val="00990047"/>
    <w:rsid w:val="009C1830"/>
    <w:rsid w:val="009F0A3B"/>
    <w:rsid w:val="009F1F50"/>
    <w:rsid w:val="00A24AD3"/>
    <w:rsid w:val="00A40929"/>
    <w:rsid w:val="00A41149"/>
    <w:rsid w:val="00A418AA"/>
    <w:rsid w:val="00A44016"/>
    <w:rsid w:val="00A53415"/>
    <w:rsid w:val="00A570DD"/>
    <w:rsid w:val="00A72C30"/>
    <w:rsid w:val="00A735F1"/>
    <w:rsid w:val="00A7690F"/>
    <w:rsid w:val="00A76AD5"/>
    <w:rsid w:val="00A870EB"/>
    <w:rsid w:val="00AB5C98"/>
    <w:rsid w:val="00AC0F2A"/>
    <w:rsid w:val="00AC49B0"/>
    <w:rsid w:val="00AC564A"/>
    <w:rsid w:val="00AE403D"/>
    <w:rsid w:val="00AF620F"/>
    <w:rsid w:val="00B0039F"/>
    <w:rsid w:val="00B03333"/>
    <w:rsid w:val="00B17810"/>
    <w:rsid w:val="00B417F5"/>
    <w:rsid w:val="00B6561C"/>
    <w:rsid w:val="00B76349"/>
    <w:rsid w:val="00B764D7"/>
    <w:rsid w:val="00B766E4"/>
    <w:rsid w:val="00B838EA"/>
    <w:rsid w:val="00B92E4E"/>
    <w:rsid w:val="00B96FE5"/>
    <w:rsid w:val="00BB4C0F"/>
    <w:rsid w:val="00BC42DA"/>
    <w:rsid w:val="00BC499B"/>
    <w:rsid w:val="00BD6478"/>
    <w:rsid w:val="00BD687B"/>
    <w:rsid w:val="00C00BFB"/>
    <w:rsid w:val="00C35CBB"/>
    <w:rsid w:val="00C53B6E"/>
    <w:rsid w:val="00C54FD6"/>
    <w:rsid w:val="00CA47E9"/>
    <w:rsid w:val="00CC4EDD"/>
    <w:rsid w:val="00CD286D"/>
    <w:rsid w:val="00CD6E62"/>
    <w:rsid w:val="00CD780B"/>
    <w:rsid w:val="00CE060C"/>
    <w:rsid w:val="00CE544C"/>
    <w:rsid w:val="00D04E21"/>
    <w:rsid w:val="00D05C74"/>
    <w:rsid w:val="00D21BB6"/>
    <w:rsid w:val="00D326A5"/>
    <w:rsid w:val="00D326E6"/>
    <w:rsid w:val="00D47E5B"/>
    <w:rsid w:val="00DB24D6"/>
    <w:rsid w:val="00DD7E95"/>
    <w:rsid w:val="00DF1703"/>
    <w:rsid w:val="00E07D89"/>
    <w:rsid w:val="00E112F7"/>
    <w:rsid w:val="00E13EA3"/>
    <w:rsid w:val="00E14D3B"/>
    <w:rsid w:val="00E159A3"/>
    <w:rsid w:val="00E76C26"/>
    <w:rsid w:val="00E81F1F"/>
    <w:rsid w:val="00E87C96"/>
    <w:rsid w:val="00EA0502"/>
    <w:rsid w:val="00EE2EB0"/>
    <w:rsid w:val="00EE4A29"/>
    <w:rsid w:val="00EE74D0"/>
    <w:rsid w:val="00F11D99"/>
    <w:rsid w:val="00F12582"/>
    <w:rsid w:val="00F17C47"/>
    <w:rsid w:val="00F23EC3"/>
    <w:rsid w:val="00F25ACD"/>
    <w:rsid w:val="00F85E35"/>
    <w:rsid w:val="00FD4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178F78E"/>
  <w15:chartTrackingRefBased/>
  <w15:docId w15:val="{D9E0E4A0-1F63-4E64-82DE-7917F0EE1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ko-K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A570DD"/>
    <w:pPr>
      <w:jc w:val="both"/>
    </w:pPr>
    <w:rPr>
      <w:sz w:val="24"/>
      <w:szCs w:val="24"/>
      <w:lang w:val="en-GB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Farebntabuka2">
    <w:name w:val="Table Colorful 2"/>
    <w:aliases w:val="Tabuľka"/>
    <w:basedOn w:val="Normlnatabuka"/>
    <w:rsid w:val="006B2C5F"/>
    <w:pPr>
      <w:jc w:val="center"/>
    </w:pPr>
    <w:rPr>
      <w:color w:val="000000"/>
      <w:sz w:val="24"/>
    </w:rPr>
    <w:tblPr>
      <w:tblBorders>
        <w:top w:val="single" w:sz="12" w:space="0" w:color="9C062C"/>
        <w:left w:val="single" w:sz="12" w:space="0" w:color="9C062C"/>
        <w:bottom w:val="single" w:sz="12" w:space="0" w:color="9C062C"/>
        <w:right w:val="single" w:sz="12" w:space="0" w:color="9C062C"/>
        <w:insideH w:val="single" w:sz="4" w:space="0" w:color="9C062C"/>
        <w:insideV w:val="single" w:sz="4" w:space="0" w:color="9C062C"/>
      </w:tblBorders>
    </w:tblPr>
    <w:tcPr>
      <w:shd w:val="clear" w:color="auto" w:fill="FAF8EA"/>
      <w:vAlign w:val="center"/>
    </w:tcPr>
    <w:tblStylePr w:type="firstRow">
      <w:rPr>
        <w:rFonts w:ascii="Times New Roman" w:hAnsi="Times New Roman"/>
        <w:b/>
        <w:bCs/>
        <w:i w:val="0"/>
        <w:iCs/>
        <w:color w:val="FFFFFF"/>
        <w:sz w:val="24"/>
      </w:rPr>
      <w:tblPr/>
      <w:tcPr>
        <w:tcBorders>
          <w:top w:val="single" w:sz="12" w:space="0" w:color="9C062C"/>
          <w:left w:val="single" w:sz="12" w:space="0" w:color="9C062C"/>
          <w:bottom w:val="single" w:sz="12" w:space="0" w:color="9C062C"/>
          <w:right w:val="single" w:sz="12" w:space="0" w:color="9C062C"/>
          <w:insideH w:val="nil"/>
          <w:insideV w:val="nil"/>
          <w:tl2br w:val="nil"/>
          <w:tr2bl w:val="nil"/>
        </w:tcBorders>
        <w:shd w:val="clear" w:color="auto" w:fill="9C062C"/>
      </w:tcPr>
    </w:tblStylePr>
    <w:tblStylePr w:type="lastRow">
      <w:rPr>
        <w:rFonts w:ascii="Times New Roman" w:hAnsi="Times New Roman"/>
        <w:b w:val="0"/>
        <w:color w:val="000000"/>
        <w:sz w:val="24"/>
      </w:rPr>
    </w:tblStylePr>
    <w:tblStylePr w:type="firstCol">
      <w:pPr>
        <w:jc w:val="left"/>
      </w:pPr>
      <w:rPr>
        <w:rFonts w:ascii="Times New Roman" w:hAnsi="Times New Roman"/>
        <w:b w:val="0"/>
        <w:bCs/>
        <w:i/>
        <w:iCs/>
        <w:sz w:val="24"/>
      </w:rPr>
      <w:tblPr/>
      <w:tcPr>
        <w:shd w:val="clear" w:color="auto" w:fill="F2EDD1"/>
      </w:tcPr>
    </w:tblStylePr>
    <w:tblStylePr w:type="lastCol">
      <w:tblPr/>
      <w:tcPr>
        <w:shd w:val="clear" w:color="auto" w:fill="FAF8EA"/>
      </w:tcPr>
    </w:tblStylePr>
    <w:tblStylePr w:type="nwCell">
      <w:rPr>
        <w:rFonts w:ascii="Times New Roman" w:hAnsi="Times New Roman"/>
        <w:color w:val="FFFFFF"/>
        <w:sz w:val="24"/>
      </w:rPr>
    </w:tblStylePr>
    <w:tblStylePr w:type="seCell">
      <w:rPr>
        <w:rFonts w:ascii="Times New Roman" w:hAnsi="Times New Roman"/>
        <w:b w:val="0"/>
        <w:color w:val="000000"/>
        <w:sz w:val="24"/>
      </w:rPr>
    </w:tblStylePr>
    <w:tblStylePr w:type="swCell">
      <w:rPr>
        <w:rFonts w:ascii="Times New Roman" w:hAnsi="Times New Roman"/>
        <w:b w:val="0"/>
        <w:bCs/>
        <w:i w:val="0"/>
        <w:iCs w:val="0"/>
        <w:color w:val="000000"/>
        <w:sz w:val="24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Odkaznapoznmkupodiarou">
    <w:name w:val="footnote reference"/>
    <w:basedOn w:val="Predvolenpsmoodseku"/>
    <w:semiHidden/>
    <w:rsid w:val="00950B8E"/>
    <w:rPr>
      <w:vertAlign w:val="superscript"/>
    </w:rPr>
  </w:style>
  <w:style w:type="paragraph" w:styleId="Textpoznmkypodiarou">
    <w:name w:val="footnote text"/>
    <w:basedOn w:val="Normlny"/>
    <w:semiHidden/>
    <w:rsid w:val="00950B8E"/>
    <w:rPr>
      <w:sz w:val="20"/>
      <w:szCs w:val="20"/>
    </w:rPr>
  </w:style>
  <w:style w:type="paragraph" w:customStyle="1" w:styleId="Zoznamtabuliek">
    <w:name w:val="Zoznam tabuliek"/>
    <w:basedOn w:val="Zoznam"/>
    <w:rsid w:val="00BC42DA"/>
    <w:pPr>
      <w:tabs>
        <w:tab w:val="center" w:pos="4140"/>
      </w:tabs>
      <w:spacing w:line="360" w:lineRule="auto"/>
      <w:ind w:left="0" w:firstLine="0"/>
    </w:pPr>
  </w:style>
  <w:style w:type="paragraph" w:styleId="Zoznam">
    <w:name w:val="List"/>
    <w:basedOn w:val="Normlny"/>
    <w:rsid w:val="00BC42DA"/>
    <w:pPr>
      <w:ind w:left="283" w:hanging="283"/>
    </w:pPr>
  </w:style>
  <w:style w:type="paragraph" w:customStyle="1" w:styleId="as">
    <w:name w:val="Časť"/>
    <w:basedOn w:val="Normlny"/>
    <w:next w:val="Normlny"/>
    <w:rsid w:val="00A418AA"/>
    <w:pPr>
      <w:spacing w:line="360" w:lineRule="auto"/>
    </w:pPr>
    <w:rPr>
      <w:b/>
      <w:bCs/>
      <w:caps/>
      <w:sz w:val="28"/>
      <w:szCs w:val="20"/>
    </w:rPr>
  </w:style>
  <w:style w:type="paragraph" w:customStyle="1" w:styleId="Autor">
    <w:name w:val="Autor"/>
    <w:basedOn w:val="Normlny"/>
    <w:rsid w:val="00B417F5"/>
    <w:pPr>
      <w:jc w:val="center"/>
    </w:pPr>
    <w:rPr>
      <w:sz w:val="28"/>
    </w:rPr>
  </w:style>
  <w:style w:type="character" w:styleId="Hypertextovprepojenie">
    <w:name w:val="Hyperlink"/>
    <w:basedOn w:val="Predvolenpsmoodseku"/>
    <w:rsid w:val="00067060"/>
    <w:rPr>
      <w:color w:val="0000FF"/>
      <w:u w:val="single"/>
    </w:rPr>
  </w:style>
  <w:style w:type="paragraph" w:styleId="Nzov">
    <w:name w:val="Title"/>
    <w:basedOn w:val="Normlny"/>
    <w:qFormat/>
    <w:rsid w:val="00B417F5"/>
    <w:pPr>
      <w:jc w:val="center"/>
    </w:pPr>
    <w:rPr>
      <w:b/>
      <w:caps/>
      <w:sz w:val="32"/>
      <w:szCs w:val="32"/>
    </w:rPr>
  </w:style>
  <w:style w:type="character" w:customStyle="1" w:styleId="Kapitola">
    <w:name w:val="Kapitola"/>
    <w:basedOn w:val="Predvolenpsmoodseku"/>
    <w:rsid w:val="00B417F5"/>
    <w:rPr>
      <w:b/>
      <w:bCs/>
      <w:sz w:val="28"/>
    </w:rPr>
  </w:style>
  <w:style w:type="character" w:styleId="Nevyrieenzmienka">
    <w:name w:val="Unresolved Mention"/>
    <w:basedOn w:val="Predvolenpsmoodseku"/>
    <w:uiPriority w:val="99"/>
    <w:semiHidden/>
    <w:unhideWhenUsed/>
    <w:rsid w:val="006164EC"/>
    <w:rPr>
      <w:color w:val="605E5C"/>
      <w:shd w:val="clear" w:color="auto" w:fill="E1DFDD"/>
    </w:rPr>
  </w:style>
  <w:style w:type="paragraph" w:styleId="Hlavika">
    <w:name w:val="header"/>
    <w:basedOn w:val="Normlny"/>
    <w:link w:val="HlavikaChar"/>
    <w:rsid w:val="00EE74D0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E74D0"/>
    <w:rPr>
      <w:sz w:val="24"/>
      <w:szCs w:val="24"/>
      <w:lang w:val="en-GB" w:eastAsia="sk-SK"/>
    </w:rPr>
  </w:style>
  <w:style w:type="paragraph" w:styleId="Pta">
    <w:name w:val="footer"/>
    <w:basedOn w:val="Normlny"/>
    <w:link w:val="PtaChar"/>
    <w:uiPriority w:val="99"/>
    <w:rsid w:val="00EE74D0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E74D0"/>
    <w:rPr>
      <w:sz w:val="24"/>
      <w:szCs w:val="24"/>
      <w:lang w:val="en-GB" w:eastAsia="sk-SK"/>
    </w:rPr>
  </w:style>
  <w:style w:type="character" w:styleId="Odkaznakomentr">
    <w:name w:val="annotation reference"/>
    <w:basedOn w:val="Predvolenpsmoodseku"/>
    <w:rsid w:val="00334968"/>
    <w:rPr>
      <w:sz w:val="16"/>
      <w:szCs w:val="16"/>
    </w:rPr>
  </w:style>
  <w:style w:type="paragraph" w:styleId="Textkomentra">
    <w:name w:val="annotation text"/>
    <w:basedOn w:val="Normlny"/>
    <w:link w:val="TextkomentraChar"/>
    <w:rsid w:val="00334968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rsid w:val="00334968"/>
    <w:rPr>
      <w:lang w:val="en-GB" w:eastAsia="sk-SK"/>
    </w:rPr>
  </w:style>
  <w:style w:type="paragraph" w:styleId="Predmetkomentra">
    <w:name w:val="annotation subject"/>
    <w:basedOn w:val="Textkomentra"/>
    <w:next w:val="Textkomentra"/>
    <w:link w:val="PredmetkomentraChar"/>
    <w:rsid w:val="00334968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rsid w:val="00334968"/>
    <w:rPr>
      <w:b/>
      <w:bCs/>
      <w:lang w:val="en-GB" w:eastAsia="sk-SK"/>
    </w:rPr>
  </w:style>
  <w:style w:type="paragraph" w:styleId="Revzia">
    <w:name w:val="Revision"/>
    <w:hidden/>
    <w:uiPriority w:val="99"/>
    <w:semiHidden/>
    <w:rsid w:val="00B03333"/>
    <w:rPr>
      <w:sz w:val="24"/>
      <w:szCs w:val="24"/>
      <w:lang w:val="en-GB" w:eastAsia="sk-SK"/>
    </w:rPr>
  </w:style>
  <w:style w:type="paragraph" w:styleId="Normlnywebov">
    <w:name w:val="Normal (Web)"/>
    <w:basedOn w:val="Normlny"/>
    <w:uiPriority w:val="99"/>
    <w:unhideWhenUsed/>
    <w:rsid w:val="00857634"/>
    <w:pPr>
      <w:spacing w:before="100" w:beforeAutospacing="1" w:after="100" w:afterAutospacing="1"/>
      <w:jc w:val="left"/>
    </w:pPr>
    <w:rPr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495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SI\Documents\PhD.%20studium\Vedecka%20cinnost\Communication%20Today\Communication%20Today%20-%20&#353;abl&#243;na%20pr&#237;spevku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Communication Today - šablóna príspevku.dot</Template>
  <TotalTime>1</TotalTime>
  <Pages>1</Pages>
  <Words>253</Words>
  <Characters>1445</Characters>
  <Application>Microsoft Office Word</Application>
  <DocSecurity>0</DocSecurity>
  <Lines>12</Lines>
  <Paragraphs>3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1695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Communication Today</dc:subject>
  <cp:keywords/>
  <cp:lastPrinted>1899-12-31T23:00:00Z</cp:lastPrinted>
  <dcterms:created xsi:type="dcterms:W3CDTF">2026-09-25T09:23:00Z</dcterms:created>
  <dcterms:modified xsi:type="dcterms:W3CDTF">2026-09-25T09:23:00Z</dcterms:modified>
  <cp:category>review</cp:category>
</cp:coreProperties>
</file>