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0C33A" w14:textId="415E4AB5" w:rsidR="0041775E" w:rsidRPr="007C3D7D" w:rsidRDefault="00AF412B" w:rsidP="00AF412B">
      <w:pPr>
        <w:ind w:left="2155"/>
        <w:jc w:val="left"/>
        <w:rPr>
          <w:rFonts w:ascii="Cambria" w:hAnsi="Cambria"/>
          <w:sz w:val="28"/>
          <w:szCs w:val="28"/>
          <w:lang w:val="en-US"/>
        </w:rPr>
      </w:pPr>
      <w:bookmarkStart w:id="0" w:name="_Hlk160017380"/>
      <w:r w:rsidRPr="007C3D7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5E810B" wp14:editId="3AF25DD6">
                <wp:simplePos x="0" y="0"/>
                <wp:positionH relativeFrom="column">
                  <wp:posOffset>-635</wp:posOffset>
                </wp:positionH>
                <wp:positionV relativeFrom="paragraph">
                  <wp:posOffset>1270</wp:posOffset>
                </wp:positionV>
                <wp:extent cx="1116000" cy="1569720"/>
                <wp:effectExtent l="0" t="0" r="65405" b="49530"/>
                <wp:wrapSquare wrapText="bothSides"/>
                <wp:docPr id="153261554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15697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4526F08" w14:textId="6784D270" w:rsidR="00AF412B" w:rsidRPr="004F0B64" w:rsidRDefault="007C3D7D" w:rsidP="004F0B64">
                            <w:pPr>
                              <w:jc w:val="left"/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</w:pPr>
                            <w:r w:rsidRPr="004F0B64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>cover of the reviewed publication</w:t>
                            </w:r>
                            <w:r w:rsidR="004F0B64" w:rsidRPr="004F0B64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376D858" w14:textId="4FF59C9B" w:rsidR="004F0B64" w:rsidRPr="004F0B64" w:rsidRDefault="004F0B64" w:rsidP="004F0B64">
                            <w:pPr>
                              <w:jc w:val="left"/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</w:pPr>
                            <w:r w:rsidRPr="004F0B64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>Attach a cover in full resolution to the email.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5E810B" id="_x0000_t109" coordsize="21600,21600" o:spt="109" path="m,l,21600r21600,l21600,xe">
                <v:stroke joinstyle="miter"/>
                <v:path gradientshapeok="t" o:connecttype="rect"/>
              </v:shapetype>
              <v:shape id="AutoShape 2" o:spid="_x0000_s1026" type="#_x0000_t109" style="position:absolute;left:0;text-align:left;margin-left:-.05pt;margin-top:.1pt;width:87.85pt;height:12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" strokecolor="#7f7f7f" strokeweight=".25pt">
                <v:shadow on="t" opacity=".5"/>
                <v:textbox>
                  <w:txbxContent>
                    <w:p w14:paraId="64526F08" w14:textId="6784D270" w:rsidR="00AF412B" w:rsidRPr="004F0B64" w:rsidRDefault="007C3D7D" w:rsidP="004F0B64">
                      <w:pPr>
                        <w:jc w:val="left"/>
                        <w:rPr>
                          <w:rFonts w:ascii="Cambria" w:hAnsi="Cambria"/>
                          <w:sz w:val="22"/>
                          <w:szCs w:val="22"/>
                        </w:rPr>
                      </w:pPr>
                      <w:r w:rsidRPr="004F0B64">
                        <w:rPr>
                          <w:rFonts w:ascii="Cambria" w:hAnsi="Cambria"/>
                          <w:sz w:val="22"/>
                          <w:szCs w:val="22"/>
                        </w:rPr>
                        <w:t>cover of the reviewed publication</w:t>
                      </w:r>
                      <w:r w:rsidR="004F0B64" w:rsidRPr="004F0B64">
                        <w:rPr>
                          <w:rFonts w:ascii="Cambria" w:hAnsi="Cambria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376D858" w14:textId="4FF59C9B" w:rsidR="004F0B64" w:rsidRPr="004F0B64" w:rsidRDefault="004F0B64" w:rsidP="004F0B64">
                      <w:pPr>
                        <w:jc w:val="left"/>
                        <w:rPr>
                          <w:rFonts w:ascii="Cambria" w:hAnsi="Cambria"/>
                          <w:sz w:val="22"/>
                          <w:szCs w:val="22"/>
                        </w:rPr>
                      </w:pPr>
                      <w:r w:rsidRPr="004F0B64">
                        <w:rPr>
                          <w:rFonts w:ascii="Cambria" w:hAnsi="Cambria"/>
                          <w:sz w:val="22"/>
                          <w:szCs w:val="22"/>
                        </w:rPr>
                        <w:t>Attach a cover in full resolution to the email.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C3D7D">
        <w:rPr>
          <w:rFonts w:ascii="Cambria" w:hAnsi="Cambria"/>
          <w:sz w:val="28"/>
          <w:szCs w:val="28"/>
          <w:lang w:val="en-US"/>
        </w:rPr>
        <w:t>Name of Review</w:t>
      </w:r>
    </w:p>
    <w:p w14:paraId="55F864A9" w14:textId="77777777" w:rsidR="0041775E" w:rsidRPr="007C3D7D" w:rsidRDefault="0041775E" w:rsidP="00AF412B">
      <w:pPr>
        <w:ind w:left="2155"/>
        <w:jc w:val="left"/>
        <w:rPr>
          <w:rFonts w:ascii="Cambria" w:hAnsi="Cambria"/>
          <w:sz w:val="18"/>
          <w:szCs w:val="18"/>
          <w:lang w:val="en-US"/>
        </w:rPr>
      </w:pPr>
    </w:p>
    <w:p w14:paraId="482A8011" w14:textId="1B1D1AEB" w:rsidR="00AF412B" w:rsidRPr="00F10F09" w:rsidRDefault="00AF412B" w:rsidP="00AF412B">
      <w:pPr>
        <w:ind w:left="2155"/>
        <w:jc w:val="left"/>
        <w:rPr>
          <w:rFonts w:ascii="Cambria" w:hAnsi="Cambria"/>
          <w:sz w:val="18"/>
          <w:szCs w:val="18"/>
          <w:lang w:val="en-US"/>
        </w:rPr>
      </w:pPr>
      <w:r w:rsidRPr="00F10F09">
        <w:rPr>
          <w:rFonts w:ascii="Cambria" w:hAnsi="Cambria"/>
          <w:sz w:val="18"/>
          <w:szCs w:val="18"/>
          <w:lang w:val="en-US"/>
        </w:rPr>
        <w:t xml:space="preserve">Information About Reviewed Book in APA Style 7 </w:t>
      </w:r>
    </w:p>
    <w:p w14:paraId="6EE5D73E" w14:textId="77777777" w:rsidR="007C3D7D" w:rsidRPr="007C3D7D" w:rsidRDefault="007C3D7D" w:rsidP="00AF412B">
      <w:pPr>
        <w:ind w:left="2155"/>
        <w:jc w:val="left"/>
        <w:rPr>
          <w:rFonts w:ascii="Cambria" w:hAnsi="Cambria"/>
          <w:i/>
          <w:iCs/>
          <w:sz w:val="18"/>
          <w:szCs w:val="18"/>
          <w:lang w:val="en-US"/>
        </w:rPr>
      </w:pPr>
    </w:p>
    <w:p w14:paraId="0706E856" w14:textId="027A3456" w:rsidR="007C3D7D" w:rsidRPr="007C3D7D" w:rsidRDefault="007C3D7D" w:rsidP="00AF412B">
      <w:pPr>
        <w:ind w:left="2155"/>
        <w:jc w:val="left"/>
        <w:rPr>
          <w:rFonts w:ascii="Cambria" w:hAnsi="Cambria"/>
          <w:sz w:val="28"/>
          <w:szCs w:val="28"/>
          <w:lang w:val="en-US"/>
        </w:rPr>
      </w:pPr>
      <w:r w:rsidRPr="007C3D7D">
        <w:rPr>
          <w:rFonts w:ascii="Cambria" w:hAnsi="Cambria"/>
          <w:sz w:val="28"/>
          <w:szCs w:val="28"/>
          <w:lang w:val="en-US"/>
        </w:rPr>
        <w:t xml:space="preserve">Name and </w:t>
      </w:r>
      <w:proofErr w:type="gramStart"/>
      <w:r w:rsidRPr="007C3D7D">
        <w:rPr>
          <w:rFonts w:ascii="Cambria" w:hAnsi="Cambria"/>
          <w:sz w:val="28"/>
          <w:szCs w:val="28"/>
          <w:lang w:val="en-US"/>
        </w:rPr>
        <w:t>Surname</w:t>
      </w:r>
      <w:proofErr w:type="gramEnd"/>
      <w:r w:rsidRPr="007C3D7D">
        <w:rPr>
          <w:rFonts w:ascii="Cambria" w:hAnsi="Cambria"/>
          <w:sz w:val="28"/>
          <w:szCs w:val="28"/>
          <w:lang w:val="en-US"/>
        </w:rPr>
        <w:t xml:space="preserve"> of author</w:t>
      </w:r>
    </w:p>
    <w:p w14:paraId="21C73D99" w14:textId="217FE86A" w:rsidR="0041775E" w:rsidRPr="007C3D7D" w:rsidRDefault="0041775E" w:rsidP="00AF412B">
      <w:pPr>
        <w:ind w:left="2155"/>
        <w:jc w:val="left"/>
        <w:rPr>
          <w:rFonts w:ascii="Cambria" w:hAnsi="Cambria"/>
          <w:sz w:val="18"/>
          <w:szCs w:val="18"/>
          <w:lang w:val="en-US"/>
        </w:rPr>
      </w:pPr>
    </w:p>
    <w:p w14:paraId="3FCB454A" w14:textId="77777777" w:rsidR="007C3D7D" w:rsidRPr="007C3D7D" w:rsidRDefault="007C3D7D" w:rsidP="00AF412B">
      <w:pPr>
        <w:ind w:left="2155"/>
        <w:jc w:val="left"/>
        <w:rPr>
          <w:rFonts w:ascii="Cambria" w:hAnsi="Cambria"/>
          <w:sz w:val="18"/>
          <w:szCs w:val="18"/>
          <w:lang w:val="en-US"/>
        </w:rPr>
      </w:pPr>
    </w:p>
    <w:p w14:paraId="255538C0" w14:textId="77777777" w:rsidR="007C3D7D" w:rsidRPr="007C3D7D" w:rsidRDefault="007C3D7D" w:rsidP="00AF412B">
      <w:pPr>
        <w:ind w:left="2155"/>
        <w:jc w:val="left"/>
        <w:rPr>
          <w:rFonts w:ascii="Cambria" w:hAnsi="Cambria"/>
          <w:sz w:val="18"/>
          <w:szCs w:val="18"/>
          <w:lang w:val="en-US"/>
        </w:rPr>
      </w:pPr>
    </w:p>
    <w:p w14:paraId="25CA53CF" w14:textId="77777777" w:rsidR="007C3D7D" w:rsidRPr="007C3D7D" w:rsidRDefault="007C3D7D" w:rsidP="00AF412B">
      <w:pPr>
        <w:ind w:left="2155"/>
        <w:jc w:val="left"/>
        <w:rPr>
          <w:rFonts w:ascii="Cambria" w:hAnsi="Cambria"/>
          <w:sz w:val="18"/>
          <w:szCs w:val="18"/>
          <w:lang w:val="en-US"/>
        </w:rPr>
      </w:pPr>
    </w:p>
    <w:p w14:paraId="73FE4D87" w14:textId="77777777" w:rsidR="007C3D7D" w:rsidRPr="007C3D7D" w:rsidRDefault="007C3D7D" w:rsidP="00AF412B">
      <w:pPr>
        <w:ind w:left="2155"/>
        <w:jc w:val="left"/>
        <w:rPr>
          <w:rFonts w:ascii="Cambria" w:hAnsi="Cambria"/>
          <w:sz w:val="18"/>
          <w:szCs w:val="18"/>
          <w:lang w:val="en-US"/>
        </w:rPr>
      </w:pPr>
    </w:p>
    <w:p w14:paraId="284EB391" w14:textId="77777777" w:rsidR="007C3D7D" w:rsidRPr="007C3D7D" w:rsidRDefault="007C3D7D" w:rsidP="00AF412B">
      <w:pPr>
        <w:ind w:left="2155"/>
        <w:jc w:val="left"/>
        <w:rPr>
          <w:rFonts w:ascii="Cambria" w:hAnsi="Cambria"/>
          <w:sz w:val="18"/>
          <w:szCs w:val="18"/>
          <w:lang w:val="en-US"/>
        </w:rPr>
      </w:pPr>
    </w:p>
    <w:p w14:paraId="651B6E50" w14:textId="77777777" w:rsidR="007C3D7D" w:rsidRPr="007C3D7D" w:rsidRDefault="007C3D7D" w:rsidP="00223D6C">
      <w:pPr>
        <w:spacing w:line="274" w:lineRule="auto"/>
        <w:jc w:val="left"/>
        <w:rPr>
          <w:rFonts w:ascii="Cambria" w:hAnsi="Cambria"/>
          <w:sz w:val="18"/>
          <w:szCs w:val="18"/>
          <w:lang w:val="en-US"/>
        </w:rPr>
      </w:pPr>
    </w:p>
    <w:p w14:paraId="25A60C8A" w14:textId="77777777" w:rsidR="007C3D7D" w:rsidRPr="007C3D7D" w:rsidRDefault="007C3D7D" w:rsidP="00223D6C">
      <w:pPr>
        <w:spacing w:line="274" w:lineRule="auto"/>
        <w:ind w:firstLine="284"/>
        <w:jc w:val="left"/>
        <w:rPr>
          <w:rFonts w:ascii="Cambria" w:hAnsi="Cambria"/>
          <w:w w:val="85"/>
          <w:sz w:val="18"/>
          <w:szCs w:val="18"/>
          <w:lang w:val="en-US"/>
        </w:rPr>
      </w:pPr>
      <w:r w:rsidRPr="007C3D7D">
        <w:rPr>
          <w:rFonts w:ascii="Cambria" w:hAnsi="Cambria"/>
          <w:w w:val="85"/>
          <w:sz w:val="18"/>
          <w:szCs w:val="18"/>
          <w:lang w:val="en-US"/>
        </w:rPr>
        <w:t>Text</w:t>
      </w:r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</w:p>
    <w:p w14:paraId="16A3F6AC" w14:textId="77777777" w:rsidR="007C3D7D" w:rsidRDefault="007C3D7D" w:rsidP="00223D6C">
      <w:pPr>
        <w:spacing w:line="274" w:lineRule="auto"/>
        <w:ind w:firstLine="284"/>
        <w:jc w:val="left"/>
        <w:rPr>
          <w:rFonts w:ascii="Cambria" w:hAnsi="Cambria"/>
          <w:w w:val="85"/>
          <w:sz w:val="18"/>
          <w:szCs w:val="18"/>
          <w:lang w:val="en-US"/>
        </w:rPr>
      </w:pPr>
      <w:r>
        <w:rPr>
          <w:rFonts w:ascii="Cambria" w:hAnsi="Cambria"/>
          <w:w w:val="85"/>
          <w:sz w:val="18"/>
          <w:szCs w:val="18"/>
          <w:lang w:val="en-US"/>
        </w:rPr>
        <w:t xml:space="preserve">text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  <w:proofErr w:type="spellStart"/>
      <w:r>
        <w:rPr>
          <w:rFonts w:ascii="Cambria" w:hAnsi="Cambria"/>
          <w:w w:val="85"/>
          <w:sz w:val="18"/>
          <w:szCs w:val="18"/>
          <w:lang w:val="en-US"/>
        </w:rPr>
        <w:t>text</w:t>
      </w:r>
      <w:proofErr w:type="spellEnd"/>
      <w:r>
        <w:rPr>
          <w:rFonts w:ascii="Cambria" w:hAnsi="Cambria"/>
          <w:w w:val="85"/>
          <w:sz w:val="18"/>
          <w:szCs w:val="18"/>
          <w:lang w:val="en-US"/>
        </w:rPr>
        <w:t xml:space="preserve"> </w:t>
      </w:r>
    </w:p>
    <w:p w14:paraId="4DC5B95B" w14:textId="77777777" w:rsidR="00204DFC" w:rsidRDefault="00204DFC" w:rsidP="00223D6C">
      <w:pPr>
        <w:spacing w:line="274" w:lineRule="auto"/>
        <w:ind w:firstLine="284"/>
        <w:jc w:val="left"/>
        <w:rPr>
          <w:rFonts w:ascii="Cambria" w:hAnsi="Cambria"/>
          <w:w w:val="85"/>
          <w:sz w:val="18"/>
          <w:szCs w:val="18"/>
          <w:lang w:val="en-US"/>
        </w:rPr>
      </w:pPr>
    </w:p>
    <w:p w14:paraId="4229FDD0" w14:textId="77777777" w:rsidR="00204DFC" w:rsidRDefault="00204DFC" w:rsidP="00223D6C">
      <w:pPr>
        <w:spacing w:line="274" w:lineRule="auto"/>
        <w:ind w:firstLine="284"/>
        <w:jc w:val="left"/>
        <w:rPr>
          <w:rFonts w:ascii="Cambria" w:hAnsi="Cambria"/>
          <w:w w:val="85"/>
          <w:sz w:val="18"/>
          <w:szCs w:val="18"/>
          <w:lang w:val="en-US"/>
        </w:rPr>
      </w:pPr>
    </w:p>
    <w:p w14:paraId="24022E97" w14:textId="77777777" w:rsidR="00204DFC" w:rsidRDefault="00204DFC" w:rsidP="00223D6C">
      <w:pPr>
        <w:spacing w:line="274" w:lineRule="auto"/>
        <w:ind w:firstLine="284"/>
        <w:jc w:val="left"/>
        <w:rPr>
          <w:rFonts w:ascii="Cambria" w:hAnsi="Cambria"/>
          <w:w w:val="85"/>
          <w:sz w:val="18"/>
          <w:szCs w:val="18"/>
          <w:lang w:val="en-US"/>
        </w:rPr>
      </w:pPr>
    </w:p>
    <w:p w14:paraId="5F7D1CFC" w14:textId="1DC47354" w:rsidR="00F10F09" w:rsidRDefault="007C3D7D" w:rsidP="00F10F09">
      <w:pPr>
        <w:spacing w:line="274" w:lineRule="auto"/>
        <w:jc w:val="left"/>
        <w:rPr>
          <w:rFonts w:ascii="Cambria" w:hAnsi="Cambria"/>
          <w:w w:val="85"/>
          <w:sz w:val="18"/>
          <w:szCs w:val="18"/>
          <w:lang w:val="en-US"/>
        </w:rPr>
      </w:pPr>
      <w:r>
        <w:rPr>
          <w:rFonts w:ascii="Cambria" w:hAnsi="Cambria"/>
          <w:i/>
          <w:iCs/>
          <w:w w:val="85"/>
          <w:sz w:val="18"/>
          <w:szCs w:val="18"/>
          <w:lang w:val="en-US"/>
        </w:rPr>
        <w:t xml:space="preserve">Information about author of review: Titles, Name, Surname, Faculty, University, Adress of Faculty: Street, </w:t>
      </w:r>
      <w:proofErr w:type="spellStart"/>
      <w:r>
        <w:rPr>
          <w:rFonts w:ascii="Cambria" w:hAnsi="Cambria"/>
          <w:i/>
          <w:iCs/>
          <w:w w:val="85"/>
          <w:sz w:val="18"/>
          <w:szCs w:val="18"/>
          <w:lang w:val="en-US"/>
        </w:rPr>
        <w:t>n.o.</w:t>
      </w:r>
      <w:proofErr w:type="spellEnd"/>
      <w:r>
        <w:rPr>
          <w:rFonts w:ascii="Cambria" w:hAnsi="Cambria"/>
          <w:i/>
          <w:iCs/>
          <w:w w:val="85"/>
          <w:sz w:val="18"/>
          <w:szCs w:val="18"/>
          <w:lang w:val="en-US"/>
        </w:rPr>
        <w:t xml:space="preserve">, </w:t>
      </w:r>
      <w:r w:rsidR="007C4931">
        <w:rPr>
          <w:rFonts w:ascii="Cambria" w:hAnsi="Cambria"/>
          <w:i/>
          <w:iCs/>
          <w:w w:val="85"/>
          <w:sz w:val="18"/>
          <w:szCs w:val="18"/>
          <w:lang w:val="en-US"/>
        </w:rPr>
        <w:t>zip code, city, country</w:t>
      </w:r>
      <w:bookmarkEnd w:id="0"/>
    </w:p>
    <w:p w14:paraId="5267C47A" w14:textId="77777777" w:rsidR="007C4931" w:rsidRPr="00204DFC" w:rsidRDefault="007C4931" w:rsidP="007C3D7D">
      <w:pPr>
        <w:spacing w:line="274" w:lineRule="auto"/>
        <w:jc w:val="left"/>
        <w:rPr>
          <w:rFonts w:ascii="Cambria" w:hAnsi="Cambria"/>
          <w:w w:val="85"/>
          <w:sz w:val="18"/>
          <w:szCs w:val="18"/>
          <w:lang w:val="en-US"/>
        </w:rPr>
      </w:pPr>
    </w:p>
    <w:sectPr w:rsidR="007C4931" w:rsidRPr="00204DFC" w:rsidSect="00223D6C">
      <w:headerReference w:type="even" r:id="rId7"/>
      <w:headerReference w:type="default" r:id="rId8"/>
      <w:footerReference w:type="even" r:id="rId9"/>
      <w:footerReference w:type="default" r:id="rId10"/>
      <w:pgSz w:w="9923" w:h="14175" w:code="9"/>
      <w:pgMar w:top="992" w:right="1021" w:bottom="992" w:left="1134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FA989" w14:textId="77777777" w:rsidR="00313109" w:rsidRDefault="00313109" w:rsidP="00EE74D0">
      <w:r>
        <w:separator/>
      </w:r>
    </w:p>
  </w:endnote>
  <w:endnote w:type="continuationSeparator" w:id="0">
    <w:p w14:paraId="489B0B8A" w14:textId="77777777" w:rsidR="00313109" w:rsidRDefault="00313109" w:rsidP="00EE7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1835419687"/>
      <w:docPartObj>
        <w:docPartGallery w:val="Page Numbers (Bottom of Page)"/>
        <w:docPartUnique/>
      </w:docPartObj>
    </w:sdtPr>
    <w:sdtEndPr>
      <w:rPr>
        <w:i/>
        <w:iCs/>
        <w:sz w:val="16"/>
        <w:szCs w:val="16"/>
      </w:rPr>
    </w:sdtEndPr>
    <w:sdtContent>
      <w:p w14:paraId="3C155A29" w14:textId="3DE7F086" w:rsidR="007C4931" w:rsidRPr="007C4931" w:rsidRDefault="007C4931" w:rsidP="007C4931">
        <w:pPr>
          <w:pStyle w:val="Pta"/>
          <w:tabs>
            <w:tab w:val="clear" w:pos="4536"/>
            <w:tab w:val="center" w:pos="720"/>
          </w:tabs>
          <w:rPr>
            <w:rFonts w:ascii="Cambria" w:hAnsi="Cambria"/>
            <w:i/>
            <w:iCs/>
            <w:sz w:val="16"/>
            <w:szCs w:val="16"/>
          </w:rPr>
        </w:pPr>
        <w:r w:rsidRPr="007C4931">
          <w:rPr>
            <w:rFonts w:ascii="Cambria" w:hAnsi="Cambria"/>
          </w:rPr>
          <w:fldChar w:fldCharType="begin"/>
        </w:r>
        <w:r w:rsidRPr="007C4931">
          <w:rPr>
            <w:rFonts w:ascii="Cambria" w:hAnsi="Cambria"/>
          </w:rPr>
          <w:instrText>PAGE   \* MERGEFORMAT</w:instrText>
        </w:r>
        <w:r w:rsidRPr="007C4931">
          <w:rPr>
            <w:rFonts w:ascii="Cambria" w:hAnsi="Cambria"/>
          </w:rPr>
          <w:fldChar w:fldCharType="separate"/>
        </w:r>
        <w:r w:rsidRPr="007C4931">
          <w:rPr>
            <w:rFonts w:ascii="Cambria" w:hAnsi="Cambria"/>
            <w:lang w:val="sk-SK"/>
          </w:rPr>
          <w:t>2</w:t>
        </w:r>
        <w:r w:rsidRPr="007C4931">
          <w:rPr>
            <w:rFonts w:ascii="Cambria" w:hAnsi="Cambria"/>
          </w:rPr>
          <w:fldChar w:fldCharType="end"/>
        </w:r>
        <w:r w:rsidRPr="007C4931">
          <w:rPr>
            <w:rFonts w:ascii="Cambria" w:hAnsi="Cambria"/>
          </w:rPr>
          <w:tab/>
        </w:r>
        <w:r w:rsidRPr="007C4931">
          <w:rPr>
            <w:rFonts w:ascii="Cambria" w:hAnsi="Cambria"/>
            <w:i/>
            <w:iCs/>
            <w:sz w:val="16"/>
            <w:szCs w:val="16"/>
          </w:rPr>
          <w:t>Reviews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1B31F" w14:textId="382B1400" w:rsidR="007C4931" w:rsidRPr="007C4931" w:rsidRDefault="007C4931" w:rsidP="007C4931">
    <w:pPr>
      <w:pStyle w:val="Pta"/>
      <w:jc w:val="right"/>
      <w:rPr>
        <w:rFonts w:ascii="Cambria" w:hAnsi="Cambria"/>
        <w:b/>
        <w:bCs/>
        <w:i/>
        <w:iCs/>
        <w:sz w:val="16"/>
        <w:szCs w:val="16"/>
        <w:lang w:val="sk-SK"/>
      </w:rPr>
    </w:pPr>
    <w:proofErr w:type="spellStart"/>
    <w:r w:rsidRPr="007C4931">
      <w:rPr>
        <w:rFonts w:ascii="Cambria" w:hAnsi="Cambria"/>
        <w:b/>
        <w:bCs/>
        <w:i/>
        <w:iCs/>
        <w:sz w:val="16"/>
        <w:szCs w:val="16"/>
        <w:lang w:val="sk-SK"/>
      </w:rPr>
      <w:t>Communication</w:t>
    </w:r>
    <w:proofErr w:type="spellEnd"/>
    <w:r w:rsidRPr="007C4931">
      <w:rPr>
        <w:rFonts w:ascii="Cambria" w:hAnsi="Cambria"/>
        <w:b/>
        <w:bCs/>
        <w:i/>
        <w:iCs/>
        <w:sz w:val="16"/>
        <w:szCs w:val="16"/>
        <w:lang w:val="sk-SK"/>
      </w:rPr>
      <w:t xml:space="preserve"> </w:t>
    </w:r>
    <w:proofErr w:type="spellStart"/>
    <w:r w:rsidRPr="007C4931">
      <w:rPr>
        <w:rFonts w:ascii="Cambria" w:hAnsi="Cambria"/>
        <w:b/>
        <w:bCs/>
        <w:i/>
        <w:iCs/>
        <w:sz w:val="16"/>
        <w:szCs w:val="16"/>
        <w:lang w:val="sk-SK"/>
      </w:rPr>
      <w:t>Today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0A1D5" w14:textId="77777777" w:rsidR="00313109" w:rsidRDefault="00313109" w:rsidP="00EE74D0">
      <w:r>
        <w:separator/>
      </w:r>
    </w:p>
  </w:footnote>
  <w:footnote w:type="continuationSeparator" w:id="0">
    <w:p w14:paraId="3B8A6E35" w14:textId="77777777" w:rsidR="00313109" w:rsidRDefault="00313109" w:rsidP="00EE74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9F3B3" w14:textId="3EF08164" w:rsidR="007C4931" w:rsidRPr="007C4931" w:rsidRDefault="007C4931" w:rsidP="007C4931">
    <w:pPr>
      <w:pStyle w:val="Hlavika"/>
      <w:jc w:val="center"/>
      <w:rPr>
        <w:rFonts w:ascii="Cambria" w:hAnsi="Cambria"/>
        <w:sz w:val="22"/>
        <w:szCs w:val="22"/>
        <w:lang w:val="sk-SK"/>
      </w:rPr>
    </w:pPr>
    <w:proofErr w:type="spellStart"/>
    <w:r w:rsidRPr="007C4931">
      <w:rPr>
        <w:rFonts w:ascii="Cambria" w:hAnsi="Cambria"/>
        <w:sz w:val="22"/>
        <w:szCs w:val="22"/>
        <w:lang w:val="sk-SK"/>
      </w:rPr>
      <w:t>Review</w:t>
    </w:r>
    <w:r w:rsidR="00F10F09">
      <w:rPr>
        <w:rFonts w:ascii="Cambria" w:hAnsi="Cambria"/>
        <w:sz w:val="22"/>
        <w:szCs w:val="22"/>
        <w:lang w:val="sk-SK"/>
      </w:rPr>
      <w:t>s</w:t>
    </w:r>
    <w:proofErr w:type="spellEnd"/>
  </w:p>
  <w:p w14:paraId="05AD79AD" w14:textId="77777777" w:rsidR="007C4931" w:rsidRPr="007C4931" w:rsidRDefault="007C4931" w:rsidP="007C4931">
    <w:pPr>
      <w:pStyle w:val="Hlavika"/>
      <w:jc w:val="center"/>
      <w:rPr>
        <w:rFonts w:ascii="Cambria" w:hAnsi="Cambria"/>
        <w:sz w:val="18"/>
        <w:szCs w:val="18"/>
        <w:lang w:val="sk-SK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E1CE4" w14:textId="0D9262CE" w:rsidR="007C4931" w:rsidRPr="00106E5C" w:rsidRDefault="007C4931" w:rsidP="00106E5C">
    <w:pPr>
      <w:pStyle w:val="Hlavika"/>
      <w:jc w:val="center"/>
      <w:rPr>
        <w:rFonts w:ascii="Cambria" w:hAnsi="Cambria"/>
        <w:sz w:val="22"/>
        <w:szCs w:val="22"/>
        <w:lang w:val="sk-SK"/>
      </w:rPr>
    </w:pPr>
    <w:proofErr w:type="spellStart"/>
    <w:r w:rsidRPr="00106E5C">
      <w:rPr>
        <w:rFonts w:ascii="Cambria" w:hAnsi="Cambria"/>
        <w:sz w:val="22"/>
        <w:szCs w:val="22"/>
        <w:lang w:val="sk-SK"/>
      </w:rPr>
      <w:t>Review</w:t>
    </w:r>
    <w:proofErr w:type="spellEnd"/>
  </w:p>
  <w:p w14:paraId="2FAB52EC" w14:textId="77777777" w:rsidR="00106E5C" w:rsidRPr="00106E5C" w:rsidRDefault="00106E5C" w:rsidP="00106E5C">
    <w:pPr>
      <w:pStyle w:val="Hlavika"/>
      <w:jc w:val="center"/>
      <w:rPr>
        <w:rFonts w:ascii="Cambria" w:hAnsi="Cambria"/>
        <w:sz w:val="18"/>
        <w:szCs w:val="18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3ACF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4A20B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D248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C2B0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401E48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038509011">
    <w:abstractNumId w:val="4"/>
  </w:num>
  <w:num w:numId="2" w16cid:durableId="1870756385">
    <w:abstractNumId w:val="3"/>
  </w:num>
  <w:num w:numId="3" w16cid:durableId="365328767">
    <w:abstractNumId w:val="2"/>
  </w:num>
  <w:num w:numId="4" w16cid:durableId="1646931263">
    <w:abstractNumId w:val="1"/>
  </w:num>
  <w:num w:numId="5" w16cid:durableId="20581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mirrorMargin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wMDU0NDAxtTA3NTZS0lEKTi0uzszPAykwrwUAA2K90iwAAAA="/>
  </w:docVars>
  <w:rsids>
    <w:rsidRoot w:val="0013497B"/>
    <w:rsid w:val="00023186"/>
    <w:rsid w:val="00026B30"/>
    <w:rsid w:val="0005486E"/>
    <w:rsid w:val="000628B0"/>
    <w:rsid w:val="00067060"/>
    <w:rsid w:val="00083060"/>
    <w:rsid w:val="000844A3"/>
    <w:rsid w:val="000A0AA9"/>
    <w:rsid w:val="000B3E49"/>
    <w:rsid w:val="000C477D"/>
    <w:rsid w:val="000D37FD"/>
    <w:rsid w:val="00106E5C"/>
    <w:rsid w:val="0012160E"/>
    <w:rsid w:val="0013171B"/>
    <w:rsid w:val="0013497B"/>
    <w:rsid w:val="00135FDD"/>
    <w:rsid w:val="0015414A"/>
    <w:rsid w:val="00184E37"/>
    <w:rsid w:val="001B39CF"/>
    <w:rsid w:val="001D6888"/>
    <w:rsid w:val="00204DFC"/>
    <w:rsid w:val="00223D6C"/>
    <w:rsid w:val="002318CD"/>
    <w:rsid w:val="00236C7D"/>
    <w:rsid w:val="0026437C"/>
    <w:rsid w:val="00265918"/>
    <w:rsid w:val="002A78C8"/>
    <w:rsid w:val="002B6E30"/>
    <w:rsid w:val="002F6A39"/>
    <w:rsid w:val="00313109"/>
    <w:rsid w:val="00322C2B"/>
    <w:rsid w:val="00331C9C"/>
    <w:rsid w:val="00332261"/>
    <w:rsid w:val="00334968"/>
    <w:rsid w:val="003427A4"/>
    <w:rsid w:val="00352D52"/>
    <w:rsid w:val="00353C54"/>
    <w:rsid w:val="003670C0"/>
    <w:rsid w:val="00391681"/>
    <w:rsid w:val="00396F2C"/>
    <w:rsid w:val="003C2490"/>
    <w:rsid w:val="003D7AD3"/>
    <w:rsid w:val="003F4F9F"/>
    <w:rsid w:val="0040573F"/>
    <w:rsid w:val="0041775E"/>
    <w:rsid w:val="00425DCE"/>
    <w:rsid w:val="004310EA"/>
    <w:rsid w:val="00453A1D"/>
    <w:rsid w:val="00456F5E"/>
    <w:rsid w:val="00467DCB"/>
    <w:rsid w:val="00481504"/>
    <w:rsid w:val="00484038"/>
    <w:rsid w:val="004A3CFE"/>
    <w:rsid w:val="004B64F9"/>
    <w:rsid w:val="004C1334"/>
    <w:rsid w:val="004D5521"/>
    <w:rsid w:val="004E2E12"/>
    <w:rsid w:val="004F0B64"/>
    <w:rsid w:val="004F202E"/>
    <w:rsid w:val="004F501F"/>
    <w:rsid w:val="00512486"/>
    <w:rsid w:val="00524CCA"/>
    <w:rsid w:val="005378C0"/>
    <w:rsid w:val="005907B6"/>
    <w:rsid w:val="005960B1"/>
    <w:rsid w:val="005963DF"/>
    <w:rsid w:val="005A1708"/>
    <w:rsid w:val="005A3727"/>
    <w:rsid w:val="005B722E"/>
    <w:rsid w:val="005C1B49"/>
    <w:rsid w:val="005C7482"/>
    <w:rsid w:val="005E2D61"/>
    <w:rsid w:val="00605E51"/>
    <w:rsid w:val="00610941"/>
    <w:rsid w:val="0061603A"/>
    <w:rsid w:val="006164EC"/>
    <w:rsid w:val="0063199D"/>
    <w:rsid w:val="00644604"/>
    <w:rsid w:val="00680C74"/>
    <w:rsid w:val="006822B2"/>
    <w:rsid w:val="0069505A"/>
    <w:rsid w:val="006B2C5F"/>
    <w:rsid w:val="006F2F6D"/>
    <w:rsid w:val="00712D86"/>
    <w:rsid w:val="0074772C"/>
    <w:rsid w:val="00770F45"/>
    <w:rsid w:val="007B482C"/>
    <w:rsid w:val="007B7ACE"/>
    <w:rsid w:val="007C27FC"/>
    <w:rsid w:val="007C3D7D"/>
    <w:rsid w:val="007C4931"/>
    <w:rsid w:val="007D637D"/>
    <w:rsid w:val="00805DE2"/>
    <w:rsid w:val="00827B23"/>
    <w:rsid w:val="00827B99"/>
    <w:rsid w:val="00841350"/>
    <w:rsid w:val="00841759"/>
    <w:rsid w:val="0084570D"/>
    <w:rsid w:val="008561FC"/>
    <w:rsid w:val="00856202"/>
    <w:rsid w:val="00857634"/>
    <w:rsid w:val="00860066"/>
    <w:rsid w:val="00865DCC"/>
    <w:rsid w:val="008C21EE"/>
    <w:rsid w:val="008C7452"/>
    <w:rsid w:val="008D23A8"/>
    <w:rsid w:val="008E68AA"/>
    <w:rsid w:val="008F4E76"/>
    <w:rsid w:val="00923BC5"/>
    <w:rsid w:val="00927870"/>
    <w:rsid w:val="00942E41"/>
    <w:rsid w:val="0095023B"/>
    <w:rsid w:val="00950B8E"/>
    <w:rsid w:val="00977C5C"/>
    <w:rsid w:val="00990047"/>
    <w:rsid w:val="009C1830"/>
    <w:rsid w:val="009F1F50"/>
    <w:rsid w:val="00A24AD3"/>
    <w:rsid w:val="00A40929"/>
    <w:rsid w:val="00A41149"/>
    <w:rsid w:val="00A418AA"/>
    <w:rsid w:val="00A44016"/>
    <w:rsid w:val="00A570DD"/>
    <w:rsid w:val="00A72C30"/>
    <w:rsid w:val="00A735F1"/>
    <w:rsid w:val="00A7690F"/>
    <w:rsid w:val="00A76AD5"/>
    <w:rsid w:val="00A870EB"/>
    <w:rsid w:val="00AB5C98"/>
    <w:rsid w:val="00AC0F2A"/>
    <w:rsid w:val="00AC49B0"/>
    <w:rsid w:val="00AC564A"/>
    <w:rsid w:val="00AF412B"/>
    <w:rsid w:val="00AF620F"/>
    <w:rsid w:val="00B0039F"/>
    <w:rsid w:val="00B03333"/>
    <w:rsid w:val="00B17810"/>
    <w:rsid w:val="00B417F5"/>
    <w:rsid w:val="00B6561C"/>
    <w:rsid w:val="00B764D7"/>
    <w:rsid w:val="00B766E4"/>
    <w:rsid w:val="00B838EA"/>
    <w:rsid w:val="00B92E4E"/>
    <w:rsid w:val="00B96FE5"/>
    <w:rsid w:val="00BB4C0F"/>
    <w:rsid w:val="00BC42DA"/>
    <w:rsid w:val="00BC499B"/>
    <w:rsid w:val="00BD6478"/>
    <w:rsid w:val="00BD687B"/>
    <w:rsid w:val="00C00BFB"/>
    <w:rsid w:val="00C35CBB"/>
    <w:rsid w:val="00C53B6E"/>
    <w:rsid w:val="00C54FD6"/>
    <w:rsid w:val="00CA47E9"/>
    <w:rsid w:val="00CC4EDD"/>
    <w:rsid w:val="00CD286D"/>
    <w:rsid w:val="00CD6E62"/>
    <w:rsid w:val="00CD780B"/>
    <w:rsid w:val="00CE060C"/>
    <w:rsid w:val="00CE544C"/>
    <w:rsid w:val="00D04E21"/>
    <w:rsid w:val="00D05C74"/>
    <w:rsid w:val="00D21BB6"/>
    <w:rsid w:val="00D326A5"/>
    <w:rsid w:val="00D326E6"/>
    <w:rsid w:val="00D47E5B"/>
    <w:rsid w:val="00DB24D6"/>
    <w:rsid w:val="00DC2FBB"/>
    <w:rsid w:val="00DD7E95"/>
    <w:rsid w:val="00DF1703"/>
    <w:rsid w:val="00E07D89"/>
    <w:rsid w:val="00E112F7"/>
    <w:rsid w:val="00E13EA3"/>
    <w:rsid w:val="00E14D3B"/>
    <w:rsid w:val="00E159A3"/>
    <w:rsid w:val="00E76C26"/>
    <w:rsid w:val="00E81F1F"/>
    <w:rsid w:val="00E87C96"/>
    <w:rsid w:val="00EA0502"/>
    <w:rsid w:val="00EE2EB0"/>
    <w:rsid w:val="00EE4A29"/>
    <w:rsid w:val="00EE74D0"/>
    <w:rsid w:val="00F10F09"/>
    <w:rsid w:val="00F11D99"/>
    <w:rsid w:val="00F12582"/>
    <w:rsid w:val="00F23EC3"/>
    <w:rsid w:val="00F25ACD"/>
    <w:rsid w:val="00F84A16"/>
    <w:rsid w:val="00F85E35"/>
    <w:rsid w:val="00FD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78F78E"/>
  <w15:chartTrackingRefBased/>
  <w15:docId w15:val="{D9E0E4A0-1F63-4E64-82DE-7917F0EE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A570DD"/>
    <w:pPr>
      <w:jc w:val="both"/>
    </w:pPr>
    <w:rPr>
      <w:sz w:val="24"/>
      <w:szCs w:val="24"/>
      <w:lang w:val="en-GB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Farebntabuka2">
    <w:name w:val="Table Colorful 2"/>
    <w:aliases w:val="Tabuľka"/>
    <w:basedOn w:val="Normlnatabuka"/>
    <w:rsid w:val="006B2C5F"/>
    <w:pPr>
      <w:jc w:val="center"/>
    </w:pPr>
    <w:rPr>
      <w:color w:val="000000"/>
      <w:sz w:val="24"/>
    </w:rPr>
    <w:tblPr>
      <w:tblBorders>
        <w:top w:val="single" w:sz="12" w:space="0" w:color="9C062C"/>
        <w:left w:val="single" w:sz="12" w:space="0" w:color="9C062C"/>
        <w:bottom w:val="single" w:sz="12" w:space="0" w:color="9C062C"/>
        <w:right w:val="single" w:sz="12" w:space="0" w:color="9C062C"/>
        <w:insideH w:val="single" w:sz="4" w:space="0" w:color="9C062C"/>
        <w:insideV w:val="single" w:sz="4" w:space="0" w:color="9C062C"/>
      </w:tblBorders>
    </w:tblPr>
    <w:tcPr>
      <w:shd w:val="clear" w:color="auto" w:fill="FAF8EA"/>
      <w:vAlign w:val="center"/>
    </w:tcPr>
    <w:tblStylePr w:type="firstRow">
      <w:rPr>
        <w:rFonts w:ascii="Times New Roman" w:hAnsi="Times New Roman"/>
        <w:b/>
        <w:bCs/>
        <w:i w:val="0"/>
        <w:iCs/>
        <w:color w:val="FFFFFF"/>
        <w:sz w:val="24"/>
      </w:rPr>
      <w:tblPr/>
      <w:tcPr>
        <w:tcBorders>
          <w:top w:val="single" w:sz="12" w:space="0" w:color="9C062C"/>
          <w:left w:val="single" w:sz="12" w:space="0" w:color="9C062C"/>
          <w:bottom w:val="single" w:sz="12" w:space="0" w:color="9C062C"/>
          <w:right w:val="single" w:sz="12" w:space="0" w:color="9C062C"/>
          <w:insideH w:val="nil"/>
          <w:insideV w:val="nil"/>
          <w:tl2br w:val="nil"/>
          <w:tr2bl w:val="nil"/>
        </w:tcBorders>
        <w:shd w:val="clear" w:color="auto" w:fill="9C062C"/>
      </w:tcPr>
    </w:tblStylePr>
    <w:tblStylePr w:type="lastRow">
      <w:rPr>
        <w:rFonts w:ascii="Times New Roman" w:hAnsi="Times New Roman"/>
        <w:b w:val="0"/>
        <w:color w:val="000000"/>
        <w:sz w:val="24"/>
      </w:rPr>
    </w:tblStylePr>
    <w:tblStylePr w:type="firstCol">
      <w:pPr>
        <w:jc w:val="left"/>
      </w:pPr>
      <w:rPr>
        <w:rFonts w:ascii="Times New Roman" w:hAnsi="Times New Roman"/>
        <w:b w:val="0"/>
        <w:bCs/>
        <w:i/>
        <w:iCs/>
        <w:sz w:val="24"/>
      </w:rPr>
      <w:tblPr/>
      <w:tcPr>
        <w:shd w:val="clear" w:color="auto" w:fill="F2EDD1"/>
      </w:tcPr>
    </w:tblStylePr>
    <w:tblStylePr w:type="lastCol">
      <w:tblPr/>
      <w:tcPr>
        <w:shd w:val="clear" w:color="auto" w:fill="FAF8EA"/>
      </w:tcPr>
    </w:tblStylePr>
    <w:tblStylePr w:type="nwCell">
      <w:rPr>
        <w:rFonts w:ascii="Times New Roman" w:hAnsi="Times New Roman"/>
        <w:color w:val="FFFFFF"/>
        <w:sz w:val="24"/>
      </w:rPr>
    </w:tblStylePr>
    <w:tblStylePr w:type="seCell">
      <w:rPr>
        <w:rFonts w:ascii="Times New Roman" w:hAnsi="Times New Roman"/>
        <w:b w:val="0"/>
        <w:color w:val="000000"/>
        <w:sz w:val="24"/>
      </w:rPr>
    </w:tblStylePr>
    <w:tblStylePr w:type="swCell">
      <w:rPr>
        <w:rFonts w:ascii="Times New Roman" w:hAnsi="Times New Roman"/>
        <w:b w:val="0"/>
        <w:bCs/>
        <w:i w:val="0"/>
        <w:iCs w:val="0"/>
        <w:color w:val="000000"/>
        <w:sz w:val="24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poznmkupodiarou">
    <w:name w:val="footnote reference"/>
    <w:basedOn w:val="Predvolenpsmoodseku"/>
    <w:semiHidden/>
    <w:rsid w:val="00950B8E"/>
    <w:rPr>
      <w:vertAlign w:val="superscript"/>
    </w:rPr>
  </w:style>
  <w:style w:type="paragraph" w:styleId="Textpoznmkypodiarou">
    <w:name w:val="footnote text"/>
    <w:basedOn w:val="Normlny"/>
    <w:semiHidden/>
    <w:rsid w:val="00950B8E"/>
    <w:rPr>
      <w:sz w:val="20"/>
      <w:szCs w:val="20"/>
    </w:rPr>
  </w:style>
  <w:style w:type="paragraph" w:customStyle="1" w:styleId="Zoznamtabuliek">
    <w:name w:val="Zoznam tabuliek"/>
    <w:basedOn w:val="Zoznam"/>
    <w:rsid w:val="00BC42DA"/>
    <w:pPr>
      <w:tabs>
        <w:tab w:val="center" w:pos="4140"/>
      </w:tabs>
      <w:spacing w:line="360" w:lineRule="auto"/>
      <w:ind w:left="0" w:firstLine="0"/>
    </w:pPr>
  </w:style>
  <w:style w:type="paragraph" w:styleId="Zoznam">
    <w:name w:val="List"/>
    <w:basedOn w:val="Normlny"/>
    <w:rsid w:val="00BC42DA"/>
    <w:pPr>
      <w:ind w:left="283" w:hanging="283"/>
    </w:pPr>
  </w:style>
  <w:style w:type="paragraph" w:customStyle="1" w:styleId="as">
    <w:name w:val="Časť"/>
    <w:basedOn w:val="Normlny"/>
    <w:next w:val="Normlny"/>
    <w:rsid w:val="00A418AA"/>
    <w:pPr>
      <w:spacing w:line="360" w:lineRule="auto"/>
    </w:pPr>
    <w:rPr>
      <w:b/>
      <w:bCs/>
      <w:caps/>
      <w:sz w:val="28"/>
      <w:szCs w:val="20"/>
    </w:rPr>
  </w:style>
  <w:style w:type="paragraph" w:customStyle="1" w:styleId="Autor">
    <w:name w:val="Autor"/>
    <w:basedOn w:val="Normlny"/>
    <w:rsid w:val="00B417F5"/>
    <w:pPr>
      <w:jc w:val="center"/>
    </w:pPr>
    <w:rPr>
      <w:sz w:val="28"/>
    </w:rPr>
  </w:style>
  <w:style w:type="character" w:styleId="Hypertextovprepojenie">
    <w:name w:val="Hyperlink"/>
    <w:basedOn w:val="Predvolenpsmoodseku"/>
    <w:rsid w:val="00067060"/>
    <w:rPr>
      <w:color w:val="0000FF"/>
      <w:u w:val="single"/>
    </w:rPr>
  </w:style>
  <w:style w:type="paragraph" w:styleId="Nzov">
    <w:name w:val="Title"/>
    <w:basedOn w:val="Normlny"/>
    <w:qFormat/>
    <w:rsid w:val="00B417F5"/>
    <w:pPr>
      <w:jc w:val="center"/>
    </w:pPr>
    <w:rPr>
      <w:b/>
      <w:caps/>
      <w:sz w:val="32"/>
      <w:szCs w:val="32"/>
    </w:rPr>
  </w:style>
  <w:style w:type="character" w:customStyle="1" w:styleId="Kapitola">
    <w:name w:val="Kapitola"/>
    <w:basedOn w:val="Predvolenpsmoodseku"/>
    <w:rsid w:val="00B417F5"/>
    <w:rPr>
      <w:b/>
      <w:bCs/>
      <w:sz w:val="28"/>
    </w:rPr>
  </w:style>
  <w:style w:type="character" w:styleId="Nevyrieenzmienka">
    <w:name w:val="Unresolved Mention"/>
    <w:basedOn w:val="Predvolenpsmoodseku"/>
    <w:uiPriority w:val="99"/>
    <w:semiHidden/>
    <w:unhideWhenUsed/>
    <w:rsid w:val="006164EC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rsid w:val="00EE74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E74D0"/>
    <w:rPr>
      <w:sz w:val="24"/>
      <w:szCs w:val="24"/>
      <w:lang w:val="en-GB" w:eastAsia="sk-SK"/>
    </w:rPr>
  </w:style>
  <w:style w:type="paragraph" w:styleId="Pta">
    <w:name w:val="footer"/>
    <w:basedOn w:val="Normlny"/>
    <w:link w:val="PtaChar"/>
    <w:uiPriority w:val="99"/>
    <w:rsid w:val="00EE74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E74D0"/>
    <w:rPr>
      <w:sz w:val="24"/>
      <w:szCs w:val="24"/>
      <w:lang w:val="en-GB" w:eastAsia="sk-SK"/>
    </w:rPr>
  </w:style>
  <w:style w:type="character" w:styleId="Odkaznakomentr">
    <w:name w:val="annotation reference"/>
    <w:basedOn w:val="Predvolenpsmoodseku"/>
    <w:rsid w:val="00334968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33496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334968"/>
    <w:rPr>
      <w:lang w:val="en-GB" w:eastAsia="sk-SK"/>
    </w:rPr>
  </w:style>
  <w:style w:type="paragraph" w:styleId="Predmetkomentra">
    <w:name w:val="annotation subject"/>
    <w:basedOn w:val="Textkomentra"/>
    <w:next w:val="Textkomentra"/>
    <w:link w:val="PredmetkomentraChar"/>
    <w:rsid w:val="0033496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334968"/>
    <w:rPr>
      <w:b/>
      <w:bCs/>
      <w:lang w:val="en-GB" w:eastAsia="sk-SK"/>
    </w:rPr>
  </w:style>
  <w:style w:type="paragraph" w:styleId="Revzia">
    <w:name w:val="Revision"/>
    <w:hidden/>
    <w:uiPriority w:val="99"/>
    <w:semiHidden/>
    <w:rsid w:val="00B03333"/>
    <w:rPr>
      <w:sz w:val="24"/>
      <w:szCs w:val="24"/>
      <w:lang w:val="en-GB" w:eastAsia="sk-SK"/>
    </w:rPr>
  </w:style>
  <w:style w:type="paragraph" w:styleId="Normlnywebov">
    <w:name w:val="Normal (Web)"/>
    <w:basedOn w:val="Normlny"/>
    <w:uiPriority w:val="99"/>
    <w:unhideWhenUsed/>
    <w:rsid w:val="00857634"/>
    <w:pPr>
      <w:spacing w:before="100" w:beforeAutospacing="1" w:after="100" w:afterAutospacing="1"/>
      <w:jc w:val="left"/>
    </w:pPr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9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I\Documents\PhD.%20studium\Vedecka%20cinnost\Communication%20Today\Communication%20Today%20-%20&#353;abl&#243;na%20pr&#237;spevk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Communication Today - šablóna príspevku.dot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Communication Today</dc:subject>
  <cp:keywords/>
  <cp:lastPrinted>1899-12-31T23:00:00Z</cp:lastPrinted>
  <dcterms:created xsi:type="dcterms:W3CDTF">2026-09-25T09:25:00Z</dcterms:created>
  <dcterms:modified xsi:type="dcterms:W3CDTF">2026-09-25T09:25:00Z</dcterms:modified>
  <cp:category>today</cp:category>
</cp:coreProperties>
</file>